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BF" w:rsidRDefault="00C079BF" w:rsidP="00AD66DB">
      <w:pPr>
        <w:spacing w:after="0" w:line="240" w:lineRule="auto"/>
        <w:outlineLvl w:val="2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C079BF" w:rsidRPr="003021D2" w:rsidRDefault="00C079BF" w:rsidP="00AD66DB">
      <w:pPr>
        <w:spacing w:after="0" w:line="240" w:lineRule="auto"/>
        <w:outlineLvl w:val="2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35A85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654.75pt;visibility:visible">
            <v:imagedata r:id="rId5" o:title=""/>
          </v:shape>
        </w:pict>
      </w:r>
    </w:p>
    <w:p w:rsidR="00C079BF" w:rsidRDefault="00C079BF" w:rsidP="0011569F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C079BF" w:rsidRDefault="00C079BF" w:rsidP="00FA3BFB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C079BF" w:rsidRDefault="00C079BF" w:rsidP="00FA3BFB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C079BF" w:rsidRPr="00FA3BFB" w:rsidRDefault="00C079BF" w:rsidP="00FA3BFB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FA3BFB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079BF" w:rsidRPr="0011569F" w:rsidRDefault="00C079BF" w:rsidP="0011569F">
      <w:pPr>
        <w:pStyle w:val="ListParagraph"/>
        <w:numPr>
          <w:ilvl w:val="0"/>
          <w:numId w:val="1"/>
        </w:numPr>
        <w:shd w:val="clear" w:color="auto" w:fill="F6F6F6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21D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  <w:r w:rsidRPr="0011569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1.1. Настоящее положение определяет порядок применения мер поощрен</w:t>
      </w: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ия 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взыскания к учащимся МАОУ ДО«Дом школьников»</w:t>
      </w: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1.2. Положение о применении поощрений и наложении взысканий на учащихся (</w:t>
      </w:r>
      <w:r w:rsidRPr="00FA3BF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далее – Положение) 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регулирует правила применения к учащимся мер поощрения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взыскания в зависимости от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отношения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учащихся 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ксвоим правам и обязанностям, соблюдени</w:t>
      </w: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 Правил поведения, Устава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МАОУ ДО</w:t>
      </w: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1.3. Цели Положения: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обеспечение в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МАОУ ДО</w:t>
      </w: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благопри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ятной творческой обстановки для 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плодотворной учебной деятельности;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поддержание порядка, основанного на сознательной дисциплине и демократических началах организации учебного процесса;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подготовка учащихся к ответственной жизни в обществе.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Поощрения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2.1. Учащиеся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поощряются за:</w:t>
      </w:r>
    </w:p>
    <w:p w:rsidR="00C079BF" w:rsidRPr="00276A6F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• участие и победу в  творческих конкурсах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выставках 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спортивных состязаниях;</w:t>
      </w:r>
    </w:p>
    <w:p w:rsidR="00C079BF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•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активное участие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жизни МАОУ ДО «Дом школьников»;</w:t>
      </w:r>
    </w:p>
    <w:p w:rsidR="00C079BF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• 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благородные поступки.</w:t>
      </w:r>
    </w:p>
    <w:p w:rsidR="00C079BF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A6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2.2. В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применяются следующие виды поощрений: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объявление благодарности;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награждение грамотой;  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награждение ценным подарком;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2.3. Поощрения выносятся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76A6F">
        <w:rPr>
          <w:rFonts w:ascii="Times New Roman" w:hAnsi="Times New Roman"/>
          <w:color w:val="000000"/>
          <w:sz w:val="24"/>
          <w:szCs w:val="24"/>
          <w:lang w:eastAsia="ru-RU"/>
        </w:rPr>
        <w:t>Директором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Положениями о проводимых 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конкурсах и соревнованиях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объявляются приказом по учреждению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. Поощрения применятся в обстановке широкой гласности, доводятся до свед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ения учащихся и работников учреждения. О поощрении учащегося 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Директор в каждом отдельном случае может сообщить его родителям (законным представителям).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2.4. Порядок выдвижения и организация принятия решения о награждении: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объявление благодарности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 учащемуся, объявление благодарности родителям (законным представителям) учащегося могут применять все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педагогические сотрудники «Дом школьников» 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проявлении учащимся активности с положительным результатом;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награждение грамотой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 может осуществляться админи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страцией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представлению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педагога 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особые успехи, достигнутые учащимся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уровне учреждения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, района, республики;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награждение ценным подарком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 осуществляется за счет дополнительных финансовых средств по представлению заместителей директора на 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сновании приказа Директора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особые успехи, достигнут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ые на уровне района, республики.</w:t>
      </w:r>
    </w:p>
    <w:p w:rsidR="00C079BF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Взыскания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3.1. Дисциплина в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поддерживается на основе уважения человеческого достоинства учащихся. Применения методов физического и (или) психического насилия по отношению к учащимся не допускается.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3.2. За нарушения Устава, Правил поведения для учащихся и иных 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окальных нормативных актов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 учащимся могут быть применены дисциплинарные взыскания.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3.3. Взыскания налагаются с соблюдением следующих принципов: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строгость взыскания должна соответствовать тяжести совершенного проступка, обстоятельствам его совершения, предшествующ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ему поведению и возрасту учащегося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взыскания налагаются в письменной форме (устные методы педагогического воздействия дисциплинарными взысканиями не считаются);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за одно нарушение налагается только одно основное взыскание;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применение мер дисциплинарного воздействия, не предусмотренных настоящими Правилами, запрещается;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до наложения 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исциплинарного взыскания учащемуся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должна быть предоставлена возможность объяснить и оправдать свой поступок в форме, соответствующей его возрасту 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FA3BFB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(предоставлено право на защиту).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3.4. К учащимся применяются следующие меры взыскания: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замечание;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выговор;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строгий выговор;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публичное извинение;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предъявление иска о возмещении ущерба;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исключение из учреждения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3.5. Меры взыскания, предусмотренные в пункте 3.4. настоящего Положения, являются основными  и не могут применяться в дополнение к другим взысканиям. Возложение обязанности принести  публичное извинение применяется в качестве дополнительного взыскания.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3.6. Правом наложения взыскания обладают: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Директор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который вправе применить любое соразмерное проступку взыс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кание, кроме исключения из учреждения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в отношении любого уча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щегося учреждения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за любое нарушение Правил поведения. При этом наложение взыскания оформляется 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приказом по учреждению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заместитель директора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(учебная, воспитательная работа) вправе применить любое соразмерное проступку взыскание за проступок, нарушающий нормальное течение учебно-воспитательного процесса, в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отношении любого учащегося учреждения, кроме исключения из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предъявлении иска о возмещении ущерба. При этом наложение взыскания оформляется распоряже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нием заместителя директора учреждения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(учебная, воспитательная работа);</w:t>
      </w:r>
    </w:p>
    <w:p w:rsidR="00C079BF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отношении учащегося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в котором проводит занятия, за проступок, наруш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ающий нормальное течение занятия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вправе объявить замечание. 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3.7. При наложении дисциплинарного взыскания учитывается тяжесть совершенного проступка, обстоятельства, при которых оно совершено, предшествующее поведение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щегося: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 шумное поведение на занятии и за срыв занятия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замечание;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 опоздание на занятие</w:t>
      </w: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выговор;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- за драку – строгий выговор.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3.8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 При наложении взысканий (строгий выговор, предъявление иска о возмещении ущерба), объяснения от учащегося требуются в присутствии родителей (законных предста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вителей), неявка которых в учреждение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без уважительных причин не препятствует наложению взыскания.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Заключительные положения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4.1. Данное Положение утверждается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Директором 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 вводится в д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ействие приказом директора МАОУ ДО «Дом школьников»</w:t>
      </w: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4.2. Срок действия Положения – не ограничен (бессрочно).</w:t>
      </w:r>
    </w:p>
    <w:p w:rsidR="00C079BF" w:rsidRPr="00FA3BFB" w:rsidRDefault="00C079BF" w:rsidP="0011569F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3BF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4.3. Изменения и дополнения в настоящее Положение вносятся по решению Педагогического совета в случае необходимости и вводятся в действие приказом директора школы.</w:t>
      </w:r>
    </w:p>
    <w:p w:rsidR="00C079BF" w:rsidRPr="00276A6F" w:rsidRDefault="00C079BF" w:rsidP="001156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079BF" w:rsidRPr="00276A6F" w:rsidSect="00C2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9449B"/>
    <w:multiLevelType w:val="hybridMultilevel"/>
    <w:tmpl w:val="5A0CD528"/>
    <w:lvl w:ilvl="0" w:tplc="874A90D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BFB"/>
    <w:rsid w:val="00025555"/>
    <w:rsid w:val="00093464"/>
    <w:rsid w:val="00097ADB"/>
    <w:rsid w:val="000A6B96"/>
    <w:rsid w:val="000C073C"/>
    <w:rsid w:val="0011569F"/>
    <w:rsid w:val="001D4997"/>
    <w:rsid w:val="00276A6F"/>
    <w:rsid w:val="003021D2"/>
    <w:rsid w:val="003035CE"/>
    <w:rsid w:val="0033660D"/>
    <w:rsid w:val="00345352"/>
    <w:rsid w:val="003851E4"/>
    <w:rsid w:val="003F633D"/>
    <w:rsid w:val="00497B3C"/>
    <w:rsid w:val="004C4A22"/>
    <w:rsid w:val="004F0848"/>
    <w:rsid w:val="005948E4"/>
    <w:rsid w:val="00647763"/>
    <w:rsid w:val="00654684"/>
    <w:rsid w:val="00742D38"/>
    <w:rsid w:val="00772D79"/>
    <w:rsid w:val="007B6BD7"/>
    <w:rsid w:val="008040E3"/>
    <w:rsid w:val="008147AE"/>
    <w:rsid w:val="00835A85"/>
    <w:rsid w:val="00840F25"/>
    <w:rsid w:val="008818EC"/>
    <w:rsid w:val="0093638B"/>
    <w:rsid w:val="00A95C7D"/>
    <w:rsid w:val="00AD66DB"/>
    <w:rsid w:val="00AE2526"/>
    <w:rsid w:val="00C079BF"/>
    <w:rsid w:val="00C24217"/>
    <w:rsid w:val="00C31F48"/>
    <w:rsid w:val="00C51B0A"/>
    <w:rsid w:val="00EC1003"/>
    <w:rsid w:val="00F96340"/>
    <w:rsid w:val="00FA3BFB"/>
    <w:rsid w:val="00FD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217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21D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021D2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3021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9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3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6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4</Pages>
  <Words>872</Words>
  <Characters>4974</Characters>
  <Application>Microsoft Office Outlook</Application>
  <DocSecurity>0</DocSecurity>
  <Lines>0</Lines>
  <Paragraphs>0</Paragraphs>
  <ScaleCrop>false</ScaleCrop>
  <Company>Дом школьников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Test</cp:lastModifiedBy>
  <cp:revision>38</cp:revision>
  <dcterms:created xsi:type="dcterms:W3CDTF">2013-08-02T07:11:00Z</dcterms:created>
  <dcterms:modified xsi:type="dcterms:W3CDTF">2018-01-23T06:03:00Z</dcterms:modified>
</cp:coreProperties>
</file>